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856" w:rsidRDefault="00132856">
      <w:pPr>
        <w:pStyle w:val="Heading1"/>
        <w:jc w:val="center"/>
        <w:rPr>
          <w:rFonts w:ascii="仿宋" w:eastAsia="仿宋" w:hAnsi="仿宋" w:cs="仿宋"/>
        </w:rPr>
      </w:pPr>
    </w:p>
    <w:p w:rsidR="00132856" w:rsidRDefault="00132856">
      <w:pPr>
        <w:pStyle w:val="Heading1"/>
        <w:rPr>
          <w:rFonts w:ascii="仿宋" w:eastAsia="仿宋" w:hAnsi="仿宋" w:cs="仿宋"/>
        </w:rPr>
      </w:pPr>
    </w:p>
    <w:p w:rsidR="00132856" w:rsidRDefault="00132856">
      <w:pPr>
        <w:pStyle w:val="Heading1"/>
        <w:jc w:val="center"/>
        <w:rPr>
          <w:rFonts w:ascii="仿宋" w:eastAsia="仿宋" w:hAnsi="仿宋" w:cs="仿宋"/>
          <w:sz w:val="48"/>
          <w:szCs w:val="28"/>
        </w:rPr>
      </w:pPr>
      <w:r>
        <w:rPr>
          <w:rFonts w:ascii="仿宋" w:eastAsia="仿宋" w:hAnsi="仿宋" w:cs="仿宋" w:hint="eastAsia"/>
          <w:sz w:val="48"/>
          <w:szCs w:val="28"/>
        </w:rPr>
        <w:t>古生物学院</w:t>
      </w:r>
      <w:r>
        <w:rPr>
          <w:rFonts w:ascii="仿宋" w:eastAsia="仿宋" w:hAnsi="仿宋" w:cs="仿宋"/>
          <w:sz w:val="48"/>
          <w:szCs w:val="28"/>
        </w:rPr>
        <w:t>2022</w:t>
      </w:r>
      <w:r>
        <w:rPr>
          <w:rFonts w:ascii="仿宋" w:eastAsia="仿宋" w:hAnsi="仿宋" w:cs="仿宋" w:hint="eastAsia"/>
          <w:sz w:val="48"/>
          <w:szCs w:val="28"/>
        </w:rPr>
        <w:t>年研究生国家奖学金推荐人选佐证材料</w:t>
      </w:r>
    </w:p>
    <w:p w:rsidR="00132856" w:rsidRDefault="00132856">
      <w:pPr>
        <w:rPr>
          <w:rFonts w:ascii="仿宋" w:eastAsia="仿宋" w:hAnsi="仿宋" w:cs="仿宋"/>
          <w:sz w:val="52"/>
          <w:szCs w:val="32"/>
        </w:rPr>
      </w:pPr>
    </w:p>
    <w:p w:rsidR="00132856" w:rsidRDefault="00132856">
      <w:pPr>
        <w:rPr>
          <w:rFonts w:ascii="仿宋" w:eastAsia="仿宋" w:hAnsi="仿宋" w:cs="仿宋"/>
          <w:sz w:val="36"/>
          <w:szCs w:val="21"/>
        </w:rPr>
      </w:pPr>
    </w:p>
    <w:p w:rsidR="00132856" w:rsidRDefault="00132856">
      <w:pPr>
        <w:rPr>
          <w:rFonts w:ascii="仿宋" w:eastAsia="仿宋" w:hAnsi="仿宋" w:cs="仿宋"/>
          <w:sz w:val="36"/>
          <w:szCs w:val="21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  <w:r>
        <w:rPr>
          <w:rFonts w:ascii="仿宋" w:eastAsia="仿宋" w:hAnsi="仿宋" w:cs="仿宋" w:hint="eastAsia"/>
          <w:sz w:val="36"/>
          <w:szCs w:val="21"/>
        </w:rPr>
        <w:t>推荐人选姓名：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 </w:t>
      </w:r>
      <w:r>
        <w:rPr>
          <w:rFonts w:ascii="仿宋" w:eastAsia="仿宋" w:hAnsi="仿宋" w:cs="仿宋" w:hint="eastAsia"/>
          <w:sz w:val="36"/>
          <w:szCs w:val="21"/>
          <w:u w:val="single"/>
        </w:rPr>
        <w:t>李菲凡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  </w:t>
      </w: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</w:rPr>
      </w:pPr>
      <w:r>
        <w:rPr>
          <w:rFonts w:ascii="仿宋" w:eastAsia="仿宋" w:hAnsi="仿宋" w:cs="仿宋" w:hint="eastAsia"/>
          <w:sz w:val="36"/>
          <w:szCs w:val="21"/>
        </w:rPr>
        <w:t>推荐人选学号：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 20585001    </w:t>
      </w:r>
      <w:r>
        <w:rPr>
          <w:rFonts w:ascii="仿宋" w:eastAsia="仿宋" w:hAnsi="仿宋" w:cs="仿宋"/>
          <w:sz w:val="36"/>
          <w:szCs w:val="21"/>
        </w:rPr>
        <w:t xml:space="preserve"> </w:t>
      </w: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  <w:r>
        <w:rPr>
          <w:rFonts w:ascii="仿宋" w:eastAsia="仿宋" w:hAnsi="仿宋" w:cs="仿宋" w:hint="eastAsia"/>
          <w:sz w:val="36"/>
          <w:szCs w:val="21"/>
        </w:rPr>
        <w:t>基层培养单位：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</w:t>
      </w:r>
      <w:r>
        <w:rPr>
          <w:rFonts w:ascii="仿宋" w:eastAsia="仿宋" w:hAnsi="仿宋" w:cs="仿宋" w:hint="eastAsia"/>
          <w:sz w:val="36"/>
          <w:szCs w:val="21"/>
          <w:u w:val="single"/>
        </w:rPr>
        <w:t>古生物学院</w:t>
      </w:r>
      <w:r>
        <w:rPr>
          <w:rFonts w:ascii="仿宋" w:eastAsia="仿宋" w:hAnsi="仿宋" w:cs="仿宋"/>
          <w:sz w:val="36"/>
          <w:szCs w:val="21"/>
          <w:u w:val="single"/>
        </w:rPr>
        <w:t xml:space="preserve">    </w:t>
      </w: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 w:rsidP="008A4A9E">
      <w:pPr>
        <w:ind w:firstLineChars="400" w:firstLine="31680"/>
        <w:rPr>
          <w:rFonts w:ascii="仿宋" w:eastAsia="仿宋" w:hAnsi="仿宋" w:cs="仿宋"/>
          <w:sz w:val="36"/>
          <w:szCs w:val="21"/>
          <w:u w:val="single"/>
        </w:rPr>
      </w:pPr>
    </w:p>
    <w:p w:rsidR="00132856" w:rsidRDefault="00132856">
      <w:pPr>
        <w:pStyle w:val="Heading1"/>
        <w:jc w:val="center"/>
        <w:rPr>
          <w:rFonts w:ascii="仿宋" w:eastAsia="仿宋" w:hAnsi="仿宋" w:cs="仿宋"/>
        </w:rPr>
        <w:sectPr w:rsidR="00132856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32856" w:rsidRDefault="00132856" w:rsidP="0033479C">
      <w:pPr>
        <w:pStyle w:val="Heading1"/>
        <w:jc w:val="center"/>
        <w:rPr>
          <w:rFonts w:ascii="仿宋" w:eastAsia="仿宋" w:hAnsi="仿宋" w:cs="仿宋"/>
        </w:rPr>
      </w:pPr>
    </w:p>
    <w:p w:rsidR="00132856" w:rsidRPr="000A5DE4" w:rsidRDefault="00132856" w:rsidP="0033479C">
      <w:pPr>
        <w:pStyle w:val="Heading1"/>
        <w:jc w:val="center"/>
        <w:rPr>
          <w:rFonts w:ascii="仿宋" w:eastAsia="仿宋" w:hAnsi="仿宋" w:cs="仿宋"/>
          <w:bCs/>
        </w:rPr>
      </w:pPr>
      <w:r w:rsidRPr="000A5DE4">
        <w:rPr>
          <w:rFonts w:ascii="仿宋" w:eastAsia="仿宋" w:hAnsi="仿宋" w:cs="仿宋" w:hint="eastAsia"/>
        </w:rPr>
        <w:t>作证材料目录</w:t>
      </w:r>
    </w:p>
    <w:p w:rsidR="00132856" w:rsidRDefault="00132856" w:rsidP="0033479C"/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1. </w:t>
      </w:r>
      <w:r w:rsidRPr="007A0034">
        <w:rPr>
          <w:rFonts w:ascii="仿宋" w:eastAsia="仿宋" w:hAnsi="仿宋" w:cs="仿宋" w:hint="eastAsia"/>
          <w:sz w:val="32"/>
          <w:szCs w:val="32"/>
        </w:rPr>
        <w:t>参与导师国家自然科学基金项目研究证明材料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2. </w:t>
      </w:r>
      <w:r w:rsidRPr="007A0034">
        <w:rPr>
          <w:rFonts w:ascii="仿宋" w:eastAsia="仿宋" w:hAnsi="仿宋" w:cs="仿宋" w:hint="eastAsia"/>
          <w:sz w:val="32"/>
          <w:szCs w:val="32"/>
        </w:rPr>
        <w:t>沈阳师范大学为署名单位、第一作者论文两篇</w:t>
      </w:r>
      <w:r w:rsidRPr="007A0034">
        <w:rPr>
          <w:rFonts w:ascii="仿宋" w:eastAsia="仿宋" w:hAnsi="仿宋" w:cs="仿宋"/>
          <w:sz w:val="32"/>
          <w:szCs w:val="32"/>
        </w:rPr>
        <w:t>;</w:t>
      </w:r>
    </w:p>
    <w:p w:rsidR="00132856" w:rsidRPr="007A0034" w:rsidRDefault="00132856" w:rsidP="007A0034">
      <w:pPr>
        <w:tabs>
          <w:tab w:val="left" w:pos="312"/>
        </w:tabs>
        <w:ind w:leftChars="257" w:left="31680" w:firstLineChars="150" w:firstLine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 w:hint="eastAsia"/>
          <w:sz w:val="32"/>
          <w:szCs w:val="32"/>
        </w:rPr>
        <w:t>第一作者科普文章一篇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3. </w:t>
      </w:r>
      <w:r w:rsidRPr="007A0034">
        <w:rPr>
          <w:rFonts w:ascii="仿宋" w:eastAsia="仿宋" w:hAnsi="仿宋" w:cs="仿宋" w:hint="eastAsia"/>
          <w:sz w:val="32"/>
          <w:szCs w:val="32"/>
        </w:rPr>
        <w:t>竞赛奖励证书三张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>4. 2022</w:t>
      </w:r>
      <w:r w:rsidRPr="007A0034">
        <w:rPr>
          <w:rFonts w:ascii="仿宋" w:eastAsia="仿宋" w:hAnsi="仿宋" w:cs="仿宋" w:hint="eastAsia"/>
          <w:sz w:val="32"/>
          <w:szCs w:val="32"/>
        </w:rPr>
        <w:t>年研究生学业奖学金二等奖证明材料</w:t>
      </w:r>
    </w:p>
    <w:p w:rsidR="00132856" w:rsidRPr="007A0034" w:rsidRDefault="00132856" w:rsidP="007A0034">
      <w:pPr>
        <w:tabs>
          <w:tab w:val="left" w:pos="312"/>
        </w:tabs>
        <w:ind w:leftChars="257" w:left="31680"/>
        <w:rPr>
          <w:rFonts w:ascii="仿宋" w:eastAsia="仿宋" w:hAnsi="仿宋" w:cs="仿宋"/>
          <w:sz w:val="32"/>
          <w:szCs w:val="32"/>
        </w:rPr>
      </w:pPr>
      <w:r w:rsidRPr="007A0034">
        <w:rPr>
          <w:rFonts w:ascii="仿宋" w:eastAsia="仿宋" w:hAnsi="仿宋" w:cs="仿宋"/>
          <w:sz w:val="32"/>
          <w:szCs w:val="32"/>
        </w:rPr>
        <w:t xml:space="preserve">5. </w:t>
      </w:r>
      <w:r w:rsidRPr="007A0034">
        <w:rPr>
          <w:rFonts w:ascii="仿宋" w:eastAsia="仿宋" w:hAnsi="仿宋" w:cs="仿宋" w:hint="eastAsia"/>
          <w:sz w:val="32"/>
          <w:szCs w:val="32"/>
        </w:rPr>
        <w:t>成绩单</w: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  <w:sectPr w:rsidR="00132856">
          <w:footerReference w:type="default" r:id="rId7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52.5pt;height:518.25pt;visibility:visible">
            <v:imagedata r:id="rId8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9" o:spid="_x0000_i1026" type="#_x0000_t75" style="width:345pt;height:2in;visibility:visible">
            <v:imagedata r:id="rId9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12" o:spid="_x0000_i1027" type="#_x0000_t75" style="width:401.25pt;height:185.25pt;visibility:visible">
            <v:imagedata r:id="rId10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2" o:spid="_x0000_i1028" type="#_x0000_t75" style="width:411.75pt;height:580.5pt;visibility:visible">
            <v:imagedata r:id="rId11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3" o:spid="_x0000_i1029" type="#_x0000_t75" style="width:411.75pt;height:568.5pt;visibility:visible">
            <v:imagedata r:id="rId12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4" o:spid="_x0000_i1030" type="#_x0000_t75" style="width:414.75pt;height:574.5pt;visibility:visible">
            <v:imagedata r:id="rId13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5" o:spid="_x0000_i1031" type="#_x0000_t75" style="width:412.5pt;height:566.25pt;visibility:visible">
            <v:imagedata r:id="rId14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6" o:spid="_x0000_i1032" type="#_x0000_t75" style="width:414pt;height:579pt;visibility:visible">
            <v:imagedata r:id="rId15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7" o:spid="_x0000_i1033" type="#_x0000_t75" style="width:414pt;height:579.75pt;visibility:visible">
            <v:imagedata r:id="rId16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38" o:spid="_x0000_i1034" type="#_x0000_t75" style="width:411.75pt;height:546.75pt;visibility:visible">
            <v:imagedata r:id="rId17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6" o:spid="_x0000_i1035" type="#_x0000_t75" style="width:411.75pt;height:606pt;visibility:visible">
            <v:imagedata r:id="rId18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7" o:spid="_x0000_i1036" type="#_x0000_t75" style="width:410.25pt;height:582pt;visibility:visible">
            <v:imagedata r:id="rId19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8" o:spid="_x0000_i1037" type="#_x0000_t75" style="width:412.5pt;height:564pt;visibility:visible">
            <v:imagedata r:id="rId20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  <w:r w:rsidRPr="00F50082">
        <w:rPr>
          <w:noProof/>
        </w:rPr>
        <w:pict>
          <v:shape id="图片 29" o:spid="_x0000_i1038" type="#_x0000_t75" style="width:397.5pt;height:575.25pt;visibility:visible">
            <v:imagedata r:id="rId21" o:title=""/>
          </v:shape>
        </w:pict>
      </w: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noProof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0" o:spid="_x0000_i1039" type="#_x0000_t75" style="width:411.75pt;height:567pt;visibility:visible">
            <v:imagedata r:id="rId22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F50082">
        <w:rPr>
          <w:noProof/>
        </w:rPr>
        <w:pict>
          <v:shape id="图片 31" o:spid="_x0000_i1040" type="#_x0000_t75" style="width:411.75pt;height:562.5pt;visibility:visible">
            <v:imagedata r:id="rId23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9" o:spid="_x0000_i1041" type="#_x0000_t75" style="width:407.25pt;height:637.5pt;visibility:visible">
            <v:imagedata r:id="rId24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0" o:spid="_x0000_i1042" type="#_x0000_t75" style="width:407.25pt;height:615pt;visibility:visible">
            <v:imagedata r:id="rId25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1" o:spid="_x0000_i1043" type="#_x0000_t75" style="width:407.25pt;height:615pt;visibility:visible">
            <v:imagedata r:id="rId26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2" o:spid="_x0000_i1044" type="#_x0000_t75" style="width:407.25pt;height:626.25pt;visibility:visible">
            <v:imagedata r:id="rId27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3" o:spid="_x0000_i1045" type="#_x0000_t75" style="width:407.25pt;height:615pt;visibility:visible">
            <v:imagedata r:id="rId28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4" o:spid="_x0000_i1046" type="#_x0000_t75" style="width:407.25pt;height:620.25pt;visibility:visible">
            <v:imagedata r:id="rId29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25" o:spid="_x0000_i1047" type="#_x0000_t75" style="width:407.25pt;height:603.75pt;visibility:visible">
            <v:imagedata r:id="rId30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6" o:spid="_x0000_i1048" type="#_x0000_t75" style="width:412.5pt;height:583.5pt;visibility:visible">
            <v:imagedata r:id="rId31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8" o:spid="_x0000_i1049" type="#_x0000_t75" style="width:414.75pt;height:582.75pt;visibility:visible">
            <v:imagedata r:id="rId32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17" o:spid="_x0000_i1050" type="#_x0000_t75" style="width:406.5pt;height:286.5pt;visibility:visible">
            <v:imagedata r:id="rId33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noProof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39" o:spid="_x0000_i1051" type="#_x0000_t75" style="width:411.75pt;height:182.25pt;visibility:visible">
            <v:imagedata r:id="rId34" o:title=""/>
          </v:shape>
        </w:pict>
      </w: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noProof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noProof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</w:p>
    <w:p w:rsidR="00132856" w:rsidRDefault="00132856">
      <w:pPr>
        <w:tabs>
          <w:tab w:val="left" w:pos="312"/>
        </w:tabs>
        <w:rPr>
          <w:rFonts w:ascii="仿宋" w:eastAsia="仿宋" w:hAnsi="仿宋" w:cs="仿宋"/>
          <w:sz w:val="28"/>
          <w:szCs w:val="28"/>
        </w:rPr>
      </w:pPr>
      <w:r w:rsidRPr="003D06CE">
        <w:rPr>
          <w:rFonts w:ascii="仿宋" w:eastAsia="仿宋" w:hAnsi="仿宋" w:cs="仿宋"/>
          <w:noProof/>
          <w:sz w:val="28"/>
          <w:szCs w:val="28"/>
        </w:rPr>
        <w:pict>
          <v:shape id="图片 40" o:spid="_x0000_i1052" type="#_x0000_t75" style="width:413.25pt;height:334.5pt;visibility:visible">
            <v:imagedata r:id="rId35" o:title=""/>
          </v:shape>
        </w:pict>
      </w:r>
      <w:bookmarkStart w:id="0" w:name="_GoBack"/>
      <w:bookmarkEnd w:id="0"/>
    </w:p>
    <w:sectPr w:rsidR="00132856" w:rsidSect="00C5667D">
      <w:footerReference w:type="defaul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856" w:rsidRDefault="00132856">
      <w:r>
        <w:separator/>
      </w:r>
    </w:p>
  </w:endnote>
  <w:endnote w:type="continuationSeparator" w:id="0">
    <w:p w:rsidR="00132856" w:rsidRDefault="00132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856" w:rsidRDefault="001328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856" w:rsidRDefault="00132856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2049" type="#_x0000_t202" style="position:absolute;margin-left:0;margin-top:0;width:2in;height:2in;z-index:251660288;visibility:visible;mso-wrap-style:none;mso-position-horizontal:center;mso-position-horizontal-relative:margin" filled="f" stroked="f" strokeweight=".5pt">
          <v:textbox style="mso-fit-shape-to-text:t" inset="0,0,0,0">
            <w:txbxContent>
              <w:p w:rsidR="00132856" w:rsidRDefault="00132856">
                <w:pPr>
                  <w:pStyle w:val="Footer"/>
                </w:pP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856" w:rsidRDefault="00132856">
      <w:r>
        <w:separator/>
      </w:r>
    </w:p>
  </w:footnote>
  <w:footnote w:type="continuationSeparator" w:id="0">
    <w:p w:rsidR="00132856" w:rsidRDefault="001328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9F1792"/>
    <w:multiLevelType w:val="singleLevel"/>
    <w:tmpl w:val="B89F1792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61BD"/>
    <w:rsid w:val="000A5DE4"/>
    <w:rsid w:val="000E0D83"/>
    <w:rsid w:val="00132856"/>
    <w:rsid w:val="0022075D"/>
    <w:rsid w:val="0033479C"/>
    <w:rsid w:val="003D06CE"/>
    <w:rsid w:val="00471E5D"/>
    <w:rsid w:val="00691B01"/>
    <w:rsid w:val="007A0034"/>
    <w:rsid w:val="00805264"/>
    <w:rsid w:val="008A4A9E"/>
    <w:rsid w:val="009367A7"/>
    <w:rsid w:val="009B61BD"/>
    <w:rsid w:val="00A53162"/>
    <w:rsid w:val="00A74CF3"/>
    <w:rsid w:val="00A860F9"/>
    <w:rsid w:val="00B3424E"/>
    <w:rsid w:val="00C34C2C"/>
    <w:rsid w:val="00C37448"/>
    <w:rsid w:val="00C5667D"/>
    <w:rsid w:val="00F50082"/>
    <w:rsid w:val="07042D43"/>
    <w:rsid w:val="0FA30091"/>
    <w:rsid w:val="150728E7"/>
    <w:rsid w:val="206406DD"/>
    <w:rsid w:val="2B9306E4"/>
    <w:rsid w:val="3F7F035A"/>
    <w:rsid w:val="44DC2E0C"/>
    <w:rsid w:val="530B7F14"/>
    <w:rsid w:val="6CA74B5C"/>
    <w:rsid w:val="6E207997"/>
    <w:rsid w:val="6FBC277B"/>
    <w:rsid w:val="714A3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67D"/>
    <w:pPr>
      <w:widowControl w:val="0"/>
      <w:jc w:val="both"/>
    </w:pPr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5667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667D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667D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5667D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ABE"/>
    <w:rPr>
      <w:rFonts w:ascii="Calibri" w:hAnsi="Calibri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A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7ABE"/>
    <w:rPr>
      <w:rFonts w:ascii="Calibri" w:hAnsi="Calibr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AB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C5667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C7ABE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C5667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7ABE"/>
    <w:rPr>
      <w:rFonts w:ascii="Calibri" w:hAnsi="Calibr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3347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479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28</Pages>
  <Words>57</Words>
  <Characters>325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古生物学院2022年研究生国家奖学金推荐人选佐证材料</dc:title>
  <dc:subject/>
  <dc:creator>Administrator</dc:creator>
  <cp:keywords/>
  <dc:description/>
  <cp:lastModifiedBy>AutoBVT</cp:lastModifiedBy>
  <cp:revision>7</cp:revision>
  <cp:lastPrinted>2022-09-30T01:54:00Z</cp:lastPrinted>
  <dcterms:created xsi:type="dcterms:W3CDTF">2022-09-30T02:04:00Z</dcterms:created>
  <dcterms:modified xsi:type="dcterms:W3CDTF">2022-09-30T02:21:00Z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